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含山县住房和城乡建设局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2021年招聘政府购买服务性质工作人员报名表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635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59339BE"/>
    <w:rsid w:val="267E7761"/>
    <w:rsid w:val="28326113"/>
    <w:rsid w:val="29337C22"/>
    <w:rsid w:val="2A393855"/>
    <w:rsid w:val="2B8A0CF7"/>
    <w:rsid w:val="2B957D5B"/>
    <w:rsid w:val="2D3E6DCD"/>
    <w:rsid w:val="322A2668"/>
    <w:rsid w:val="33657589"/>
    <w:rsid w:val="3723361C"/>
    <w:rsid w:val="380D464E"/>
    <w:rsid w:val="46CD7264"/>
    <w:rsid w:val="49B418E4"/>
    <w:rsid w:val="501A6AFA"/>
    <w:rsid w:val="50A41C95"/>
    <w:rsid w:val="517204FB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styleId="8">
    <w:name w:val="Strong"/>
    <w:basedOn w:val="7"/>
    <w:qFormat/>
    <w:locked/>
    <w:uiPriority w:val="0"/>
    <w:rPr>
      <w:b/>
    </w:rPr>
  </w:style>
  <w:style w:type="character" w:customStyle="1" w:styleId="9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10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1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2021-12-21T01:44:15Z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180B164673754BD0BAAA43245EAEA656</vt:lpwstr>
  </property>
</Properties>
</file>